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100524">
      <w:pPr>
        <w:pStyle w:val="MeetingDetails"/>
        <w:tabs>
          <w:tab w:val="left" w:pos="7475"/>
        </w:tabs>
      </w:pPr>
      <w:r>
        <w:t xml:space="preserve">Informational </w:t>
      </w:r>
      <w:r w:rsidR="00117AE0">
        <w:t>M</w:t>
      </w:r>
      <w:r w:rsidR="00AE7FBD">
        <w:t>arkets &amp; Reliability Committee</w:t>
      </w:r>
      <w:r>
        <w:t xml:space="preserve"> Discussion </w:t>
      </w:r>
      <w:r w:rsidR="0028706C">
        <w:t>– CP Penalty Rate</w:t>
      </w:r>
    </w:p>
    <w:p w:rsidR="0028706C" w:rsidP="00755096">
      <w:pPr>
        <w:pStyle w:val="MeetingDetails"/>
      </w:pPr>
      <w:r>
        <w:t>Hyatt Regency Chesapeake Bay Resort, Cambridge, MD</w:t>
      </w:r>
      <w:r>
        <w:t xml:space="preserve"> </w:t>
      </w:r>
    </w:p>
    <w:p w:rsidR="00B62597" w:rsidRPr="00DA1A8A" w:rsidP="00755096">
      <w:pPr>
        <w:pStyle w:val="MeetingDetails"/>
      </w:pPr>
      <w:r>
        <w:t>May 1</w:t>
      </w:r>
      <w:r w:rsidR="00DF3422">
        <w:t>, 2023</w:t>
      </w:r>
    </w:p>
    <w:p w:rsidR="00B62597" w:rsidP="00755096">
      <w:pPr>
        <w:pStyle w:val="MeetingDetails"/>
      </w:pPr>
      <w:r>
        <w:t>3:30 p</w:t>
      </w:r>
      <w:r w:rsidRPr="000F1862" w:rsidR="001665BE">
        <w:t>.</w:t>
      </w:r>
      <w:r w:rsidRPr="00BC1415" w:rsidR="001665BE">
        <w:t>m</w:t>
      </w:r>
      <w:r w:rsidRPr="00BC1415" w:rsidR="007B3881">
        <w:t>.</w:t>
      </w:r>
      <w:r w:rsidRPr="00BC1415" w:rsidR="004C6E71">
        <w:t xml:space="preserve"> –</w:t>
      </w:r>
      <w:r w:rsidRPr="00BC1415" w:rsidR="00845F64">
        <w:t xml:space="preserve"> </w:t>
      </w:r>
      <w:r>
        <w:t>5:00</w:t>
      </w:r>
      <w:r w:rsidR="00B526F6">
        <w:t xml:space="preserve"> p</w:t>
      </w:r>
      <w:r w:rsidRPr="00BC1415" w:rsidR="00BC1415">
        <w:t>.</w:t>
      </w:r>
      <w:r w:rsidRPr="00BC1415" w:rsidR="004C6E71">
        <w:t xml:space="preserve">m. </w:t>
      </w:r>
      <w:r w:rsidRPr="00BC1415" w:rsidR="0088561C">
        <w:t>EPT</w:t>
      </w:r>
    </w:p>
    <w:p w:rsidR="00117AE0" w:rsidP="00755096">
      <w:pPr>
        <w:pStyle w:val="MeetingDetails"/>
      </w:pPr>
    </w:p>
    <w:p w:rsidR="00B62597" w:rsidRPr="00B62597" w:rsidP="009F52D5">
      <w:pPr>
        <w:pStyle w:val="PrimaryHeading"/>
        <w:rPr>
          <w:caps/>
        </w:rPr>
      </w:pPr>
      <w:bookmarkStart w:id="0" w:name="OLE_LINK5"/>
      <w:bookmarkStart w:id="1" w:name="OLE_LINK3"/>
      <w:r>
        <w:t>Administration (</w:t>
      </w:r>
      <w:r w:rsidR="00100524">
        <w:t>3:30-3:35</w:t>
      </w:r>
      <w:r w:rsidRPr="00B62597">
        <w:t>)</w:t>
      </w:r>
    </w:p>
    <w:bookmarkEnd w:id="0"/>
    <w:bookmarkEnd w:id="1"/>
    <w:p w:rsidR="006B611D" w:rsidP="00AA2C3E">
      <w:pPr>
        <w:pStyle w:val="SecondaryHeading-Numbered"/>
        <w:numPr>
          <w:ilvl w:val="0"/>
          <w:numId w:val="4"/>
        </w:numPr>
        <w:spacing w:before="120"/>
        <w:rPr>
          <w:szCs w:val="24"/>
        </w:rPr>
      </w:pPr>
      <w:r w:rsidRPr="00AA2C3E">
        <w:rPr>
          <w:szCs w:val="24"/>
        </w:rPr>
        <w:t xml:space="preserve">Welcome, announcements and Anti-trust, Code of Conduct, and Public Meetings/Media Participation – Stu Bresler and </w:t>
      </w:r>
      <w:r w:rsidRPr="00AA2C3E" w:rsidR="001C6209">
        <w:rPr>
          <w:szCs w:val="24"/>
        </w:rPr>
        <w:t>Dave Anders</w:t>
      </w:r>
      <w:r w:rsidRPr="00AA2C3E">
        <w:rPr>
          <w:szCs w:val="24"/>
        </w:rPr>
        <w:t xml:space="preserve"> </w:t>
      </w:r>
    </w:p>
    <w:p w:rsidR="00100524" w:rsidRPr="00AA2C3E" w:rsidP="00100524">
      <w:pPr>
        <w:pStyle w:val="PrimaryHeading"/>
      </w:pPr>
      <w:r>
        <w:t>Informational Discussion (3:35-5:00)</w:t>
      </w:r>
    </w:p>
    <w:p w:rsidR="0080142B" w:rsidRPr="001E5628" w:rsidP="0080142B">
      <w:pPr>
        <w:pStyle w:val="SecondaryHeading-Numbered"/>
        <w:numPr>
          <w:ilvl w:val="0"/>
          <w:numId w:val="4"/>
        </w:numPr>
        <w:spacing w:before="120"/>
        <w:rPr>
          <w:szCs w:val="24"/>
          <w:u w:val="single"/>
        </w:rPr>
      </w:pPr>
      <w:r w:rsidRPr="001E5628">
        <w:rPr>
          <w:szCs w:val="24"/>
          <w:u w:val="single"/>
        </w:rPr>
        <w:t>Capac</w:t>
      </w:r>
      <w:r w:rsidR="005E5BAA">
        <w:rPr>
          <w:szCs w:val="24"/>
          <w:u w:val="single"/>
        </w:rPr>
        <w:t>ity Performance Penalties (</w:t>
      </w:r>
      <w:r w:rsidR="00100524">
        <w:rPr>
          <w:szCs w:val="24"/>
          <w:u w:val="single"/>
        </w:rPr>
        <w:t>3:35-5:00</w:t>
      </w:r>
      <w:r w:rsidRPr="001E5628">
        <w:rPr>
          <w:szCs w:val="24"/>
          <w:u w:val="single"/>
        </w:rPr>
        <w:t>)</w:t>
      </w:r>
    </w:p>
    <w:p w:rsidR="00877608" w:rsidP="00B460D2">
      <w:pPr>
        <w:pStyle w:val="ListParagraph"/>
        <w:numPr>
          <w:ilvl w:val="0"/>
          <w:numId w:val="33"/>
        </w:numPr>
        <w:spacing w:after="200"/>
        <w:rPr>
          <w:rFonts w:ascii="Arial Narrow" w:hAnsi="Arial Narrow"/>
          <w:b/>
          <w:sz w:val="24"/>
          <w:szCs w:val="24"/>
        </w:rPr>
      </w:pPr>
      <w:r w:rsidRPr="001E5628">
        <w:rPr>
          <w:rFonts w:ascii="Arial Narrow" w:hAnsi="Arial Narrow"/>
          <w:sz w:val="24"/>
          <w:szCs w:val="24"/>
        </w:rPr>
        <w:t xml:space="preserve">Tom Hoatson, LS Power, will discuss a proposed </w:t>
      </w:r>
      <w:r w:rsidRPr="001E5628" w:rsidR="001E5628">
        <w:rPr>
          <w:rFonts w:ascii="Arial Narrow" w:hAnsi="Arial Narrow"/>
          <w:sz w:val="24"/>
          <w:szCs w:val="24"/>
        </w:rPr>
        <w:t>Problem Statement, Issue Charge, and solution</w:t>
      </w:r>
      <w:r w:rsidRPr="001E5628">
        <w:rPr>
          <w:rFonts w:ascii="Arial Narrow" w:hAnsi="Arial Narrow"/>
          <w:sz w:val="24"/>
          <w:szCs w:val="24"/>
        </w:rPr>
        <w:t xml:space="preserve"> addressing Capa</w:t>
      </w:r>
      <w:r w:rsidRPr="001E5628" w:rsidR="001E5628">
        <w:rPr>
          <w:rFonts w:ascii="Arial Narrow" w:hAnsi="Arial Narrow"/>
          <w:sz w:val="24"/>
          <w:szCs w:val="24"/>
        </w:rPr>
        <w:t xml:space="preserve">city Performance (CP) penalties.  </w:t>
      </w:r>
    </w:p>
    <w:p w:rsidR="000679F9" w:rsidRPr="00B61E5F" w:rsidP="00B460D2">
      <w:pPr>
        <w:pStyle w:val="ListParagraph"/>
        <w:numPr>
          <w:ilvl w:val="0"/>
          <w:numId w:val="33"/>
        </w:numPr>
        <w:spacing w:after="200"/>
        <w:rPr>
          <w:rFonts w:ascii="Arial Narrow" w:hAnsi="Arial Narrow"/>
          <w:b/>
          <w:sz w:val="24"/>
          <w:szCs w:val="24"/>
        </w:rPr>
      </w:pPr>
      <w:r>
        <w:rPr>
          <w:rFonts w:ascii="Arial Narrow" w:hAnsi="Arial Narrow"/>
          <w:sz w:val="24"/>
          <w:szCs w:val="24"/>
        </w:rPr>
        <w:t>Lynn</w:t>
      </w:r>
      <w:r w:rsidRPr="00B460D2" w:rsidR="00117AE0">
        <w:rPr>
          <w:rFonts w:ascii="Arial Narrow" w:hAnsi="Arial Narrow"/>
          <w:sz w:val="24"/>
          <w:szCs w:val="24"/>
        </w:rPr>
        <w:t xml:space="preserve"> Horning, </w:t>
      </w:r>
      <w:r w:rsidR="00117AE0">
        <w:rPr>
          <w:rFonts w:ascii="Arial Narrow" w:hAnsi="Arial Narrow"/>
          <w:sz w:val="24"/>
          <w:szCs w:val="24"/>
        </w:rPr>
        <w:t xml:space="preserve">American Municipal Power, will present an alternate solution addressing </w:t>
      </w:r>
      <w:r w:rsidR="00E45623">
        <w:rPr>
          <w:rFonts w:ascii="Arial Narrow" w:hAnsi="Arial Narrow"/>
          <w:sz w:val="24"/>
          <w:szCs w:val="24"/>
        </w:rPr>
        <w:t>CP</w:t>
      </w:r>
      <w:r w:rsidR="00117AE0">
        <w:rPr>
          <w:rFonts w:ascii="Arial Narrow" w:hAnsi="Arial Narrow"/>
          <w:sz w:val="24"/>
          <w:szCs w:val="24"/>
        </w:rPr>
        <w:t xml:space="preserve"> </w:t>
      </w:r>
      <w:r w:rsidR="00E45623">
        <w:rPr>
          <w:rFonts w:ascii="Arial Narrow" w:hAnsi="Arial Narrow"/>
          <w:sz w:val="24"/>
          <w:szCs w:val="24"/>
        </w:rPr>
        <w:t>p</w:t>
      </w:r>
      <w:r w:rsidR="00117AE0">
        <w:rPr>
          <w:rFonts w:ascii="Arial Narrow" w:hAnsi="Arial Narrow"/>
          <w:sz w:val="24"/>
          <w:szCs w:val="24"/>
        </w:rPr>
        <w:t xml:space="preserve">enalties. </w:t>
      </w:r>
    </w:p>
    <w:p w:rsidR="00B61E5F" w:rsidRPr="00962B23" w:rsidP="00B460D2">
      <w:pPr>
        <w:pStyle w:val="ListParagraph"/>
        <w:numPr>
          <w:ilvl w:val="0"/>
          <w:numId w:val="33"/>
        </w:numPr>
        <w:spacing w:after="200"/>
        <w:rPr>
          <w:rFonts w:ascii="Arial Narrow" w:hAnsi="Arial Narrow"/>
          <w:b/>
          <w:sz w:val="24"/>
          <w:szCs w:val="24"/>
        </w:rPr>
      </w:pPr>
      <w:r w:rsidRPr="00100524">
        <w:rPr>
          <w:rFonts w:ascii="Arial Narrow" w:hAnsi="Arial Narrow"/>
          <w:sz w:val="24"/>
          <w:szCs w:val="24"/>
        </w:rPr>
        <w:t xml:space="preserve">Joe Bowring, IMM, will present an alternate </w:t>
      </w:r>
      <w:bookmarkStart w:id="2" w:name="_GoBack"/>
      <w:bookmarkEnd w:id="2"/>
      <w:r w:rsidRPr="00100524">
        <w:rPr>
          <w:rFonts w:ascii="Arial Narrow" w:hAnsi="Arial Narrow"/>
          <w:sz w:val="24"/>
          <w:szCs w:val="24"/>
        </w:rPr>
        <w:t xml:space="preserve">solution addressing CP penalties.  </w:t>
      </w:r>
    </w:p>
    <w:p w:rsidR="00962B23" w:rsidRPr="00962B23" w:rsidP="00962B23">
      <w:pPr>
        <w:ind w:left="360"/>
        <w:rPr>
          <w:rFonts w:ascii="Arial Narrow" w:hAnsi="Arial Narrow"/>
          <w:b/>
          <w:sz w:val="24"/>
          <w:szCs w:val="24"/>
        </w:rPr>
      </w:pPr>
      <w:r w:rsidRPr="00962B23">
        <w:rPr>
          <w:rFonts w:ascii="Arial Narrow" w:hAnsi="Arial Narrow"/>
          <w:sz w:val="24"/>
          <w:szCs w:val="24"/>
        </w:rPr>
        <w:t>The committee will be asked to approve the Issue Charge and endorse the proposed solution as part of the Quick Fix process outlined in Section 8.6.1 of Manual 34</w:t>
      </w:r>
      <w:r>
        <w:rPr>
          <w:rFonts w:ascii="Arial Narrow" w:hAnsi="Arial Narrow"/>
          <w:sz w:val="24"/>
          <w:szCs w:val="24"/>
        </w:rPr>
        <w:t xml:space="preserve"> at the May 4, 2023 MRC Special Session meeting</w:t>
      </w:r>
      <w:r w:rsidRPr="00962B23">
        <w:rPr>
          <w:rFonts w:ascii="Arial Narrow" w:hAnsi="Arial Narrow"/>
          <w:sz w:val="24"/>
          <w:szCs w:val="24"/>
        </w:rPr>
        <w:t>.</w:t>
      </w:r>
    </w:p>
    <w:p w:rsidR="00E82149" w:rsidP="00E82149">
      <w:pPr>
        <w:pStyle w:val="PrimaryHeading"/>
      </w:pPr>
      <w:r>
        <w:t>Future Agenda Items (</w:t>
      </w:r>
      <w:r w:rsidR="0065747A">
        <w:t>5:00</w:t>
      </w:r>
      <w:r>
        <w:t>)</w:t>
      </w:r>
    </w:p>
    <w:p w:rsidR="00E82149" w:rsidRPr="00B02058" w:rsidP="00E82149">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907A14">
            <w:pPr>
              <w:pStyle w:val="DisclaimerHeading"/>
              <w:spacing w:before="40" w:after="40" w:line="220" w:lineRule="exact"/>
              <w:rPr>
                <w:bCs/>
                <w:sz w:val="18"/>
                <w:szCs w:val="18"/>
              </w:rPr>
            </w:pPr>
            <w:r w:rsidRPr="00A64108">
              <w:rPr>
                <w:bCs/>
                <w:sz w:val="18"/>
                <w:szCs w:val="18"/>
              </w:rPr>
              <w:t>M</w:t>
            </w:r>
            <w:r w:rsidR="002424BF">
              <w:rPr>
                <w:bCs/>
                <w:sz w:val="18"/>
                <w:szCs w:val="18"/>
              </w:rPr>
              <w:t xml:space="preserve">ay </w:t>
            </w:r>
            <w:r w:rsidR="00907A14">
              <w:rPr>
                <w:bCs/>
                <w:sz w:val="18"/>
                <w:szCs w:val="18"/>
              </w:rPr>
              <w:t>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907A14">
            <w:pPr>
              <w:pStyle w:val="DisclaimerHeading"/>
              <w:spacing w:before="40" w:after="40" w:line="220" w:lineRule="exact"/>
              <w:jc w:val="center"/>
              <w:rPr>
                <w:b w:val="0"/>
                <w:color w:val="auto"/>
                <w:sz w:val="18"/>
                <w:szCs w:val="18"/>
              </w:rPr>
            </w:pPr>
            <w:r w:rsidRPr="00A64108">
              <w:rPr>
                <w:b w:val="0"/>
                <w:color w:val="auto"/>
                <w:sz w:val="18"/>
                <w:szCs w:val="18"/>
              </w:rPr>
              <w:t>May 1</w:t>
            </w:r>
            <w:r w:rsidR="00907A14">
              <w:rPr>
                <w:b w:val="0"/>
                <w:color w:val="auto"/>
                <w:sz w:val="18"/>
                <w:szCs w:val="18"/>
              </w:rPr>
              <w:t>9</w:t>
            </w:r>
            <w:r w:rsidRPr="00A64108">
              <w:rPr>
                <w:b w:val="0"/>
                <w:color w:val="auto"/>
                <w:sz w:val="18"/>
                <w:szCs w:val="18"/>
              </w:rPr>
              <w:t>,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907A14">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pPr>
        <w:pStyle w:val="Author"/>
      </w:pPr>
    </w:p>
    <w:p w:rsidR="00B62597" w:rsidP="00337321">
      <w:pPr>
        <w:pStyle w:val="Author"/>
      </w:pPr>
      <w:r>
        <w:t xml:space="preserve">Author: </w:t>
      </w:r>
      <w:r w:rsidR="0043183F">
        <w:t>M. Greening</w:t>
      </w:r>
    </w:p>
    <w:p w:rsidR="00A317A9" w:rsidRPr="00B62597" w:rsidP="00337321">
      <w:pPr>
        <w:pStyle w:val="Author"/>
      </w:pPr>
    </w:p>
    <w:p w:rsidR="00BE2924" w:rsidRPr="00B62597" w:rsidP="00BE2924">
      <w:pPr>
        <w:pStyle w:val="DisclaimerHeading"/>
      </w:pPr>
      <w:r>
        <w:t>Anti</w:t>
      </w:r>
      <w:r w:rsidRPr="00B62597">
        <w:t>trust:</w:t>
      </w:r>
    </w:p>
    <w:p w:rsidR="00BE2924" w:rsidRPr="00B62597" w:rsidP="00BE2924">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pPr>
        <w:spacing w:after="0" w:line="240" w:lineRule="auto"/>
        <w:rPr>
          <w:rFonts w:ascii="Arial Narrow" w:eastAsia="Times New Roman" w:hAnsi="Arial Narrow" w:cs="Times New Roman"/>
          <w:sz w:val="16"/>
          <w:szCs w:val="16"/>
        </w:rPr>
      </w:pPr>
    </w:p>
    <w:p w:rsidR="00BE2924" w:rsidRPr="00B62597" w:rsidP="00BE2924">
      <w:pPr>
        <w:pStyle w:val="DisclosureTitle"/>
      </w:pPr>
      <w:r w:rsidRPr="00B62597">
        <w:t>Code of Conduct:</w:t>
      </w:r>
    </w:p>
    <w:p w:rsidR="00BE2924" w:rsidRPr="00B62597" w:rsidP="00BE2924">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pPr>
        <w:spacing w:after="0" w:line="240" w:lineRule="auto"/>
        <w:rPr>
          <w:rFonts w:ascii="Arial Narrow" w:eastAsia="Times New Roman" w:hAnsi="Arial Narrow" w:cs="Times New Roman"/>
          <w:sz w:val="18"/>
          <w:szCs w:val="18"/>
        </w:rPr>
      </w:pPr>
    </w:p>
    <w:p w:rsidR="00BE2924" w:rsidRPr="00B62597" w:rsidP="00BE2924">
      <w:pPr>
        <w:pStyle w:val="DisclosureTitle"/>
      </w:pPr>
      <w:r w:rsidRPr="00B62597">
        <w:t xml:space="preserve">Public Meetings/Media Participation: </w:t>
      </w:r>
    </w:p>
    <w:p w:rsidR="00BE2924" w:rsidP="00BE2924">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pPr>
        <w:pStyle w:val="DisclaimerHeading"/>
        <w:spacing w:before="240"/>
      </w:pPr>
      <w:r>
        <w:t xml:space="preserve">Participant Identification in </w:t>
      </w:r>
      <w:r>
        <w:t>Webex</w:t>
      </w:r>
      <w:r>
        <w:t>:</w:t>
      </w:r>
    </w:p>
    <w:p w:rsidR="00BE2924" w:rsidP="00BE2924">
      <w:pPr>
        <w:pStyle w:val="DisclaimerBodyCopy"/>
      </w:pPr>
      <w:r>
        <w:t xml:space="preserve">When logging into the </w:t>
      </w:r>
      <w:r>
        <w:t>Webex</w:t>
      </w:r>
      <w:r>
        <w:t xml:space="preserve"> desktop client, please enter your real first and last name as well as a valid email address. Be sure to select the “call me” option.</w:t>
      </w:r>
    </w:p>
    <w:p w:rsidR="00BE2924" w:rsidP="00BE2924">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A93B09" w:rsidP="00A93B09">
      <w:pPr>
        <w:pStyle w:val="DisclaimerHeading"/>
      </w:pPr>
    </w:p>
    <w:p w:rsidR="00462706" w:rsidRPr="00462706" w:rsidP="00462706">
      <w:pPr>
        <w:pStyle w:val="DisclaimerHeading"/>
        <w:rPr>
          <w:b w:val="0"/>
        </w:rPr>
      </w:pPr>
      <w:r w:rsidRPr="00462706">
        <w:rPr>
          <w:rStyle w:val="Strong"/>
          <w:b/>
        </w:rPr>
        <w:t xml:space="preserve">Participant Use of </w:t>
      </w:r>
      <w:r w:rsidRPr="00462706">
        <w:rPr>
          <w:rStyle w:val="Strong"/>
          <w:b/>
        </w:rPr>
        <w:t>Webex</w:t>
      </w:r>
      <w:r w:rsidRPr="00462706">
        <w:rPr>
          <w:rStyle w:val="Strong"/>
          <w:b/>
        </w:rPr>
        <w:t xml:space="preserve"> Chat:</w:t>
      </w:r>
    </w:p>
    <w:p w:rsidR="00462706" w:rsidP="00462706">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462706" w:rsidP="00A93B09">
      <w:pPr>
        <w:pStyle w:val="DisclaimerHeading"/>
      </w:pPr>
    </w:p>
    <w:p w:rsidR="00A93B09" w:rsidP="00A93B09">
      <w:pPr>
        <w:pStyle w:val="DisclaimerHeading"/>
      </w:pPr>
    </w:p>
    <w:p w:rsidR="00A93B09" w:rsidP="00A93B09">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5943600" cy="983615"/>
                    </a:xfrm>
                    <a:prstGeom prst="rect">
                      <a:avLst/>
                    </a:prstGeom>
                  </pic:spPr>
                </pic:pic>
              </a:graphicData>
            </a:graphic>
          </wp:inline>
        </w:drawing>
      </w:r>
    </w:p>
    <w:p w:rsidR="0057441E" w:rsidP="00491490">
      <w:pPr>
        <w:pStyle w:val="DisclaimerHeading"/>
      </w:pPr>
    </w:p>
    <w:p w:rsidR="00BE2924" w:rsidP="00491490">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6"/>
                    <a:stretch>
                      <a:fillRect/>
                    </a:stretch>
                  </pic:blipFill>
                  <pic:spPr>
                    <a:xfrm>
                      <a:off x="0" y="0"/>
                      <a:ext cx="5943600" cy="1217930"/>
                    </a:xfrm>
                    <a:prstGeom prst="rect">
                      <a:avLst/>
                    </a:prstGeom>
                  </pic:spPr>
                </pic:pic>
              </a:graphicData>
            </a:graphic>
          </wp:inline>
        </w:drawing>
      </w:r>
    </w:p>
    <w:p w:rsidR="00BE2924" w:rsidP="00491490">
      <w:pPr>
        <w:pStyle w:val="DisclaimerHeading"/>
      </w:pPr>
    </w:p>
    <w:p w:rsidR="00BE2924" w:rsidP="0049149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51C4D58F-1BB8-43B6-9027-C2A1B0F33CC2}"/>
    <w:embedBold r:id="rId2" w:fontKey="{6C5BF264-4A54-4F54-BADE-93C5199F29F8}"/>
    <w:embedItalic r:id="rId3" w:fontKey="{E036A75D-088C-437E-9FEB-6613A9AE09D7}"/>
    <w:embedBoldItalic r:id="rId4" w:fontKey="{6D7C060D-2C78-4CD8-AE63-F53867B0EA88}"/>
  </w:font>
  <w:font w:name="Calibri">
    <w:panose1 w:val="020F0502020204030204"/>
    <w:charset w:val="00"/>
    <w:family w:val="swiss"/>
    <w:pitch w:val="variable"/>
    <w:sig w:usb0="E4002EFF" w:usb1="C000247B" w:usb2="00000009" w:usb3="00000000" w:csb0="000001FF" w:csb1="00000000"/>
    <w:embedRegular r:id="rId5" w:fontKey="{AEE0819A-450A-4115-9013-D60F3751C906}"/>
    <w:embedBold r:id="rId6" w:fontKey="{7D2A8B8E-560D-4782-97AE-3457E29E5132}"/>
    <w:embedItalic r:id="rId7" w:fontKey="{73C837F5-0315-4E0D-A720-4316B9253439}"/>
  </w:font>
  <w:font w:name="Cambria">
    <w:panose1 w:val="02040503050406030204"/>
    <w:charset w:val="00"/>
    <w:family w:val="roman"/>
    <w:pitch w:val="variable"/>
    <w:sig w:usb0="E00006FF" w:usb1="420024FF" w:usb2="02000000" w:usb3="00000000" w:csb0="0000019F" w:csb1="00000000"/>
    <w:embedRegular r:id="rId8" w:fontKey="{96F358FC-E329-4338-A0ED-32753638338A}"/>
    <w:embedItalic r:id="rId9" w:fontKey="{DB2DEB6E-52C2-4855-840E-8C774D27AB3A}"/>
  </w:font>
  <w:font w:name="Tahoma">
    <w:panose1 w:val="020B0604030504040204"/>
    <w:charset w:val="00"/>
    <w:family w:val="swiss"/>
    <w:pitch w:val="variable"/>
    <w:sig w:usb0="E1002EFF" w:usb1="C000605B" w:usb2="00000029" w:usb3="00000000" w:csb0="000101FF" w:csb1="00000000"/>
    <w:embedRegular r:id="rId10" w:fontKey="{8C979E10-B8DF-4FB3-A253-733B50BDEC39}"/>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8706C">
      <w:rPr>
        <w:rStyle w:val="PageNumber"/>
        <w:noProof/>
      </w:rPr>
      <w:t>2</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F64">
      <w:t xml:space="preserve">April </w:t>
    </w:r>
    <w:r w:rsidR="00100524">
      <w:t>2</w:t>
    </w:r>
    <w:r w:rsidR="005F171D">
      <w:t>7</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A102F76"/>
    <w:multiLevelType w:val="hybridMultilevel"/>
    <w:tmpl w:val="2056EFAE"/>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B057D8F"/>
    <w:multiLevelType w:val="hybridMultilevel"/>
    <w:tmpl w:val="4E58DF16"/>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10"/>
  </w:num>
  <w:num w:numId="3">
    <w:abstractNumId w:val="0"/>
  </w:num>
  <w:num w:numId="4">
    <w:abstractNumId w:val="27"/>
  </w:num>
  <w:num w:numId="5">
    <w:abstractNumId w:val="18"/>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5"/>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5"/>
  </w:num>
  <w:num w:numId="13">
    <w:abstractNumId w:val="10"/>
  </w:num>
  <w:num w:numId="14">
    <w:abstractNumId w:val="4"/>
  </w:num>
  <w:num w:numId="15">
    <w:abstractNumId w:val="16"/>
  </w:num>
  <w:num w:numId="16">
    <w:abstractNumId w:val="20"/>
  </w:num>
  <w:num w:numId="17">
    <w:abstractNumId w:val="10"/>
  </w:num>
  <w:num w:numId="18">
    <w:abstractNumId w:val="21"/>
  </w:num>
  <w:num w:numId="19">
    <w:abstractNumId w:val="14"/>
  </w:num>
  <w:num w:numId="20">
    <w:abstractNumId w:val="2"/>
  </w:num>
  <w:num w:numId="21">
    <w:abstractNumId w:val="12"/>
  </w:num>
  <w:num w:numId="22">
    <w:abstractNumId w:val="1"/>
  </w:num>
  <w:num w:numId="23">
    <w:abstractNumId w:val="11"/>
  </w:num>
  <w:num w:numId="24">
    <w:abstractNumId w:val="17"/>
  </w:num>
  <w:num w:numId="25">
    <w:abstractNumId w:val="22"/>
  </w:num>
  <w:num w:numId="26">
    <w:abstractNumId w:val="19"/>
  </w:num>
  <w:num w:numId="27">
    <w:abstractNumId w:val="5"/>
  </w:num>
  <w:num w:numId="28">
    <w:abstractNumId w:val="6"/>
  </w:num>
  <w:num w:numId="29">
    <w:abstractNumId w:val="9"/>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3"/>
  </w:num>
  <w:num w:numId="33">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1C37"/>
    <w:rsid w:val="00015E99"/>
    <w:rsid w:val="0002033B"/>
    <w:rsid w:val="00020D9B"/>
    <w:rsid w:val="000212CE"/>
    <w:rsid w:val="00023CD3"/>
    <w:rsid w:val="00025895"/>
    <w:rsid w:val="00030010"/>
    <w:rsid w:val="0003099E"/>
    <w:rsid w:val="00032681"/>
    <w:rsid w:val="0003294F"/>
    <w:rsid w:val="0003304D"/>
    <w:rsid w:val="00035B4D"/>
    <w:rsid w:val="0004385E"/>
    <w:rsid w:val="00044E15"/>
    <w:rsid w:val="000502F6"/>
    <w:rsid w:val="00050D3F"/>
    <w:rsid w:val="00056045"/>
    <w:rsid w:val="00056353"/>
    <w:rsid w:val="00066B0C"/>
    <w:rsid w:val="000679F9"/>
    <w:rsid w:val="00071484"/>
    <w:rsid w:val="00073165"/>
    <w:rsid w:val="0008044D"/>
    <w:rsid w:val="000807D1"/>
    <w:rsid w:val="0008304C"/>
    <w:rsid w:val="00087995"/>
    <w:rsid w:val="00091CD0"/>
    <w:rsid w:val="000925BB"/>
    <w:rsid w:val="00092EEA"/>
    <w:rsid w:val="00093660"/>
    <w:rsid w:val="00096D99"/>
    <w:rsid w:val="000A0B43"/>
    <w:rsid w:val="000A60DE"/>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0524"/>
    <w:rsid w:val="0010414B"/>
    <w:rsid w:val="001041D6"/>
    <w:rsid w:val="001059FE"/>
    <w:rsid w:val="00110570"/>
    <w:rsid w:val="00110ED9"/>
    <w:rsid w:val="00113771"/>
    <w:rsid w:val="001159EA"/>
    <w:rsid w:val="00117AE0"/>
    <w:rsid w:val="001221FE"/>
    <w:rsid w:val="00130FBB"/>
    <w:rsid w:val="001351A6"/>
    <w:rsid w:val="00144167"/>
    <w:rsid w:val="001528BC"/>
    <w:rsid w:val="00156207"/>
    <w:rsid w:val="00156610"/>
    <w:rsid w:val="00156D7F"/>
    <w:rsid w:val="00162153"/>
    <w:rsid w:val="00162383"/>
    <w:rsid w:val="001665BE"/>
    <w:rsid w:val="00167F29"/>
    <w:rsid w:val="00172E6A"/>
    <w:rsid w:val="0017722E"/>
    <w:rsid w:val="001801FC"/>
    <w:rsid w:val="001817AB"/>
    <w:rsid w:val="00181B54"/>
    <w:rsid w:val="00185450"/>
    <w:rsid w:val="00195483"/>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C7AE6"/>
    <w:rsid w:val="001D3862"/>
    <w:rsid w:val="001D39BF"/>
    <w:rsid w:val="001D3B68"/>
    <w:rsid w:val="001D6A49"/>
    <w:rsid w:val="001D728B"/>
    <w:rsid w:val="001E05A9"/>
    <w:rsid w:val="001E1EA6"/>
    <w:rsid w:val="001E5628"/>
    <w:rsid w:val="001F2831"/>
    <w:rsid w:val="001F3069"/>
    <w:rsid w:val="001F36D0"/>
    <w:rsid w:val="001F3F9F"/>
    <w:rsid w:val="001F6D4F"/>
    <w:rsid w:val="00202F97"/>
    <w:rsid w:val="00207229"/>
    <w:rsid w:val="00212D12"/>
    <w:rsid w:val="00213A37"/>
    <w:rsid w:val="00223B4D"/>
    <w:rsid w:val="00223E8A"/>
    <w:rsid w:val="00226445"/>
    <w:rsid w:val="002309F3"/>
    <w:rsid w:val="00241113"/>
    <w:rsid w:val="002424BF"/>
    <w:rsid w:val="00243682"/>
    <w:rsid w:val="0025131D"/>
    <w:rsid w:val="00261DC5"/>
    <w:rsid w:val="00262251"/>
    <w:rsid w:val="002637E3"/>
    <w:rsid w:val="00264551"/>
    <w:rsid w:val="00265236"/>
    <w:rsid w:val="00265CEF"/>
    <w:rsid w:val="00265FEB"/>
    <w:rsid w:val="00270CB6"/>
    <w:rsid w:val="00273E7E"/>
    <w:rsid w:val="0028026B"/>
    <w:rsid w:val="00283351"/>
    <w:rsid w:val="00283EB6"/>
    <w:rsid w:val="0028706C"/>
    <w:rsid w:val="00290991"/>
    <w:rsid w:val="00291AF6"/>
    <w:rsid w:val="00291B1F"/>
    <w:rsid w:val="00291B49"/>
    <w:rsid w:val="00293439"/>
    <w:rsid w:val="002A0070"/>
    <w:rsid w:val="002A56E8"/>
    <w:rsid w:val="002B12F4"/>
    <w:rsid w:val="002B2F98"/>
    <w:rsid w:val="002B32A6"/>
    <w:rsid w:val="002B70B3"/>
    <w:rsid w:val="002C1B2F"/>
    <w:rsid w:val="002C28D0"/>
    <w:rsid w:val="002C382B"/>
    <w:rsid w:val="002D3437"/>
    <w:rsid w:val="002D63AA"/>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2706"/>
    <w:rsid w:val="00463362"/>
    <w:rsid w:val="00463AEF"/>
    <w:rsid w:val="00470B6B"/>
    <w:rsid w:val="00471B2F"/>
    <w:rsid w:val="004750E4"/>
    <w:rsid w:val="00480662"/>
    <w:rsid w:val="004820DE"/>
    <w:rsid w:val="00483E96"/>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305B"/>
    <w:rsid w:val="004D33B8"/>
    <w:rsid w:val="004D4529"/>
    <w:rsid w:val="004D4AA4"/>
    <w:rsid w:val="004D7CAA"/>
    <w:rsid w:val="004E0C7D"/>
    <w:rsid w:val="004E2BB4"/>
    <w:rsid w:val="004E5A12"/>
    <w:rsid w:val="004F2204"/>
    <w:rsid w:val="005069D2"/>
    <w:rsid w:val="00506F9B"/>
    <w:rsid w:val="005108EB"/>
    <w:rsid w:val="00511FF4"/>
    <w:rsid w:val="00514870"/>
    <w:rsid w:val="005149D1"/>
    <w:rsid w:val="005176D5"/>
    <w:rsid w:val="00527696"/>
    <w:rsid w:val="00530556"/>
    <w:rsid w:val="0053474D"/>
    <w:rsid w:val="005347B2"/>
    <w:rsid w:val="0053525B"/>
    <w:rsid w:val="00541DB7"/>
    <w:rsid w:val="00545BA1"/>
    <w:rsid w:val="005535C8"/>
    <w:rsid w:val="0055501D"/>
    <w:rsid w:val="00560FD6"/>
    <w:rsid w:val="00561097"/>
    <w:rsid w:val="00564C93"/>
    <w:rsid w:val="00564DEE"/>
    <w:rsid w:val="005676B8"/>
    <w:rsid w:val="005709DF"/>
    <w:rsid w:val="005718AE"/>
    <w:rsid w:val="005729D4"/>
    <w:rsid w:val="0057441E"/>
    <w:rsid w:val="00574A50"/>
    <w:rsid w:val="00576A53"/>
    <w:rsid w:val="00577449"/>
    <w:rsid w:val="005818B7"/>
    <w:rsid w:val="00582FBF"/>
    <w:rsid w:val="0058391D"/>
    <w:rsid w:val="00591358"/>
    <w:rsid w:val="00592A98"/>
    <w:rsid w:val="00597082"/>
    <w:rsid w:val="005A50B4"/>
    <w:rsid w:val="005A59AB"/>
    <w:rsid w:val="005C215F"/>
    <w:rsid w:val="005C2B8F"/>
    <w:rsid w:val="005C42C0"/>
    <w:rsid w:val="005C64C4"/>
    <w:rsid w:val="005D0E08"/>
    <w:rsid w:val="005D110D"/>
    <w:rsid w:val="005D272F"/>
    <w:rsid w:val="005D64AA"/>
    <w:rsid w:val="005D6D05"/>
    <w:rsid w:val="005E165D"/>
    <w:rsid w:val="005E223C"/>
    <w:rsid w:val="005E5BAA"/>
    <w:rsid w:val="005E7AED"/>
    <w:rsid w:val="005F171D"/>
    <w:rsid w:val="005F4645"/>
    <w:rsid w:val="005F48A9"/>
    <w:rsid w:val="005F61FC"/>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5747A"/>
    <w:rsid w:val="00660906"/>
    <w:rsid w:val="00667490"/>
    <w:rsid w:val="0067013C"/>
    <w:rsid w:val="00670667"/>
    <w:rsid w:val="00670B91"/>
    <w:rsid w:val="0067239E"/>
    <w:rsid w:val="006742BB"/>
    <w:rsid w:val="006753C3"/>
    <w:rsid w:val="0067542D"/>
    <w:rsid w:val="00676B03"/>
    <w:rsid w:val="0068189C"/>
    <w:rsid w:val="00681CF5"/>
    <w:rsid w:val="00683761"/>
    <w:rsid w:val="00685F3B"/>
    <w:rsid w:val="00694C5C"/>
    <w:rsid w:val="00696FCA"/>
    <w:rsid w:val="00697B72"/>
    <w:rsid w:val="00697CAC"/>
    <w:rsid w:val="006A49AE"/>
    <w:rsid w:val="006A49D2"/>
    <w:rsid w:val="006A578C"/>
    <w:rsid w:val="006A67D1"/>
    <w:rsid w:val="006A7E6B"/>
    <w:rsid w:val="006B1C88"/>
    <w:rsid w:val="006B376E"/>
    <w:rsid w:val="006B446B"/>
    <w:rsid w:val="006B611D"/>
    <w:rsid w:val="006B6B58"/>
    <w:rsid w:val="006B7038"/>
    <w:rsid w:val="006C1DA6"/>
    <w:rsid w:val="006C472C"/>
    <w:rsid w:val="006D122D"/>
    <w:rsid w:val="006D1B0E"/>
    <w:rsid w:val="006D569D"/>
    <w:rsid w:val="006D5A7D"/>
    <w:rsid w:val="006E57BF"/>
    <w:rsid w:val="006F0D08"/>
    <w:rsid w:val="006F3D6D"/>
    <w:rsid w:val="006F5207"/>
    <w:rsid w:val="007003B9"/>
    <w:rsid w:val="007012DF"/>
    <w:rsid w:val="0070205B"/>
    <w:rsid w:val="00705C93"/>
    <w:rsid w:val="007078CC"/>
    <w:rsid w:val="00707D05"/>
    <w:rsid w:val="00711C42"/>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802EF"/>
    <w:rsid w:val="00784599"/>
    <w:rsid w:val="00787631"/>
    <w:rsid w:val="00791AFB"/>
    <w:rsid w:val="0079614D"/>
    <w:rsid w:val="0079617B"/>
    <w:rsid w:val="007963E2"/>
    <w:rsid w:val="007A24BA"/>
    <w:rsid w:val="007A34A3"/>
    <w:rsid w:val="007A626A"/>
    <w:rsid w:val="007B0D17"/>
    <w:rsid w:val="007B1107"/>
    <w:rsid w:val="007B3881"/>
    <w:rsid w:val="007B54F3"/>
    <w:rsid w:val="007B6629"/>
    <w:rsid w:val="007B706F"/>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3182E"/>
    <w:rsid w:val="00835835"/>
    <w:rsid w:val="00837B12"/>
    <w:rsid w:val="00843F87"/>
    <w:rsid w:val="00845F64"/>
    <w:rsid w:val="0084786C"/>
    <w:rsid w:val="00852395"/>
    <w:rsid w:val="00852505"/>
    <w:rsid w:val="00853B70"/>
    <w:rsid w:val="00853C10"/>
    <w:rsid w:val="00856DF8"/>
    <w:rsid w:val="00857B6E"/>
    <w:rsid w:val="00860E4C"/>
    <w:rsid w:val="00863C3F"/>
    <w:rsid w:val="00863F40"/>
    <w:rsid w:val="00865223"/>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8F697C"/>
    <w:rsid w:val="009011B3"/>
    <w:rsid w:val="00901B12"/>
    <w:rsid w:val="0090315C"/>
    <w:rsid w:val="009031A5"/>
    <w:rsid w:val="009032A5"/>
    <w:rsid w:val="009063DA"/>
    <w:rsid w:val="009069FE"/>
    <w:rsid w:val="00907A14"/>
    <w:rsid w:val="00907DEF"/>
    <w:rsid w:val="0091031F"/>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2B23"/>
    <w:rsid w:val="00967E79"/>
    <w:rsid w:val="00972E25"/>
    <w:rsid w:val="009763D5"/>
    <w:rsid w:val="00980507"/>
    <w:rsid w:val="009814BA"/>
    <w:rsid w:val="009826F0"/>
    <w:rsid w:val="009829CC"/>
    <w:rsid w:val="009A254F"/>
    <w:rsid w:val="009A4710"/>
    <w:rsid w:val="009A5430"/>
    <w:rsid w:val="009A7885"/>
    <w:rsid w:val="009B0A2C"/>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A4"/>
    <w:rsid w:val="009F1A60"/>
    <w:rsid w:val="009F3385"/>
    <w:rsid w:val="009F5088"/>
    <w:rsid w:val="009F52D5"/>
    <w:rsid w:val="009F7CB8"/>
    <w:rsid w:val="00A0415B"/>
    <w:rsid w:val="00A05391"/>
    <w:rsid w:val="00A05D00"/>
    <w:rsid w:val="00A0600B"/>
    <w:rsid w:val="00A06E07"/>
    <w:rsid w:val="00A12DE3"/>
    <w:rsid w:val="00A13876"/>
    <w:rsid w:val="00A13B1A"/>
    <w:rsid w:val="00A154FF"/>
    <w:rsid w:val="00A222E9"/>
    <w:rsid w:val="00A22F83"/>
    <w:rsid w:val="00A23110"/>
    <w:rsid w:val="00A243DD"/>
    <w:rsid w:val="00A246C8"/>
    <w:rsid w:val="00A248C0"/>
    <w:rsid w:val="00A317A9"/>
    <w:rsid w:val="00A32CC2"/>
    <w:rsid w:val="00A3460D"/>
    <w:rsid w:val="00A35670"/>
    <w:rsid w:val="00A36885"/>
    <w:rsid w:val="00A43022"/>
    <w:rsid w:val="00A459D7"/>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2CD"/>
    <w:rsid w:val="00A8751B"/>
    <w:rsid w:val="00A92D0C"/>
    <w:rsid w:val="00A93B09"/>
    <w:rsid w:val="00A944B5"/>
    <w:rsid w:val="00A95E36"/>
    <w:rsid w:val="00AA0FD4"/>
    <w:rsid w:val="00AA15BB"/>
    <w:rsid w:val="00AA23FB"/>
    <w:rsid w:val="00AA247D"/>
    <w:rsid w:val="00AA2C3E"/>
    <w:rsid w:val="00AA4A20"/>
    <w:rsid w:val="00AA6CFA"/>
    <w:rsid w:val="00AA6D11"/>
    <w:rsid w:val="00AB0E00"/>
    <w:rsid w:val="00AB5066"/>
    <w:rsid w:val="00AB64C5"/>
    <w:rsid w:val="00AB7D8B"/>
    <w:rsid w:val="00AC4BC5"/>
    <w:rsid w:val="00AC798F"/>
    <w:rsid w:val="00AD11FE"/>
    <w:rsid w:val="00AD51F0"/>
    <w:rsid w:val="00AE40EA"/>
    <w:rsid w:val="00AE4273"/>
    <w:rsid w:val="00AE7FBD"/>
    <w:rsid w:val="00AF016A"/>
    <w:rsid w:val="00AF3426"/>
    <w:rsid w:val="00AF34CD"/>
    <w:rsid w:val="00AF3AF8"/>
    <w:rsid w:val="00B01889"/>
    <w:rsid w:val="00B02058"/>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460D2"/>
    <w:rsid w:val="00B51740"/>
    <w:rsid w:val="00B526F6"/>
    <w:rsid w:val="00B53731"/>
    <w:rsid w:val="00B55C0D"/>
    <w:rsid w:val="00B56319"/>
    <w:rsid w:val="00B56AFC"/>
    <w:rsid w:val="00B61E5F"/>
    <w:rsid w:val="00B62430"/>
    <w:rsid w:val="00B62597"/>
    <w:rsid w:val="00B652DB"/>
    <w:rsid w:val="00B67EA9"/>
    <w:rsid w:val="00B70120"/>
    <w:rsid w:val="00B70BF7"/>
    <w:rsid w:val="00B74AD0"/>
    <w:rsid w:val="00B74B17"/>
    <w:rsid w:val="00B87746"/>
    <w:rsid w:val="00B877FF"/>
    <w:rsid w:val="00B9026D"/>
    <w:rsid w:val="00B9376E"/>
    <w:rsid w:val="00B93AAC"/>
    <w:rsid w:val="00B944A1"/>
    <w:rsid w:val="00BA0EA7"/>
    <w:rsid w:val="00BA6146"/>
    <w:rsid w:val="00BB00B8"/>
    <w:rsid w:val="00BB06EE"/>
    <w:rsid w:val="00BB3EDF"/>
    <w:rsid w:val="00BB531B"/>
    <w:rsid w:val="00BB6921"/>
    <w:rsid w:val="00BC1415"/>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164F5"/>
    <w:rsid w:val="00C20CCB"/>
    <w:rsid w:val="00C2496A"/>
    <w:rsid w:val="00C303ED"/>
    <w:rsid w:val="00C30E99"/>
    <w:rsid w:val="00C36791"/>
    <w:rsid w:val="00C374C8"/>
    <w:rsid w:val="00C4069D"/>
    <w:rsid w:val="00C439EC"/>
    <w:rsid w:val="00C46A44"/>
    <w:rsid w:val="00C51AB6"/>
    <w:rsid w:val="00C6115A"/>
    <w:rsid w:val="00C61C72"/>
    <w:rsid w:val="00C639C4"/>
    <w:rsid w:val="00C65183"/>
    <w:rsid w:val="00C66F48"/>
    <w:rsid w:val="00C67D89"/>
    <w:rsid w:val="00C72168"/>
    <w:rsid w:val="00C729F7"/>
    <w:rsid w:val="00C74AA7"/>
    <w:rsid w:val="00C74F03"/>
    <w:rsid w:val="00C81CDD"/>
    <w:rsid w:val="00C82064"/>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050F"/>
    <w:rsid w:val="00D4606C"/>
    <w:rsid w:val="00D47E0F"/>
    <w:rsid w:val="00D5079D"/>
    <w:rsid w:val="00D51AE9"/>
    <w:rsid w:val="00D53859"/>
    <w:rsid w:val="00D53B6D"/>
    <w:rsid w:val="00D54FA8"/>
    <w:rsid w:val="00D60E56"/>
    <w:rsid w:val="00D63186"/>
    <w:rsid w:val="00D6776C"/>
    <w:rsid w:val="00D71807"/>
    <w:rsid w:val="00D72297"/>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21B9"/>
    <w:rsid w:val="00DB29E9"/>
    <w:rsid w:val="00DC387F"/>
    <w:rsid w:val="00DC5D5E"/>
    <w:rsid w:val="00DD47B1"/>
    <w:rsid w:val="00DD50A9"/>
    <w:rsid w:val="00DD5DD1"/>
    <w:rsid w:val="00DD671C"/>
    <w:rsid w:val="00DD72C9"/>
    <w:rsid w:val="00DD7D2B"/>
    <w:rsid w:val="00DE007C"/>
    <w:rsid w:val="00DE2D6A"/>
    <w:rsid w:val="00DE34CF"/>
    <w:rsid w:val="00DE5262"/>
    <w:rsid w:val="00DF1F41"/>
    <w:rsid w:val="00DF3422"/>
    <w:rsid w:val="00DF5A58"/>
    <w:rsid w:val="00E00AA4"/>
    <w:rsid w:val="00E01E4B"/>
    <w:rsid w:val="00E020FE"/>
    <w:rsid w:val="00E027CF"/>
    <w:rsid w:val="00E11020"/>
    <w:rsid w:val="00E1202F"/>
    <w:rsid w:val="00E152AE"/>
    <w:rsid w:val="00E15F1C"/>
    <w:rsid w:val="00E1605D"/>
    <w:rsid w:val="00E20CDB"/>
    <w:rsid w:val="00E210B1"/>
    <w:rsid w:val="00E214F7"/>
    <w:rsid w:val="00E31ED6"/>
    <w:rsid w:val="00E327D8"/>
    <w:rsid w:val="00E41868"/>
    <w:rsid w:val="00E45623"/>
    <w:rsid w:val="00E46E55"/>
    <w:rsid w:val="00E47334"/>
    <w:rsid w:val="00E47CCB"/>
    <w:rsid w:val="00E520F0"/>
    <w:rsid w:val="00E528E1"/>
    <w:rsid w:val="00E53E96"/>
    <w:rsid w:val="00E542DD"/>
    <w:rsid w:val="00E56934"/>
    <w:rsid w:val="00E579F6"/>
    <w:rsid w:val="00E57CBE"/>
    <w:rsid w:val="00E60605"/>
    <w:rsid w:val="00E81340"/>
    <w:rsid w:val="00E82149"/>
    <w:rsid w:val="00E83F90"/>
    <w:rsid w:val="00E84B8B"/>
    <w:rsid w:val="00E870C4"/>
    <w:rsid w:val="00E9005B"/>
    <w:rsid w:val="00E94241"/>
    <w:rsid w:val="00E96E8D"/>
    <w:rsid w:val="00EA1452"/>
    <w:rsid w:val="00EA1AF5"/>
    <w:rsid w:val="00EA699E"/>
    <w:rsid w:val="00EB0F60"/>
    <w:rsid w:val="00EB5AE7"/>
    <w:rsid w:val="00EB68B0"/>
    <w:rsid w:val="00EB7C9E"/>
    <w:rsid w:val="00EC0A23"/>
    <w:rsid w:val="00EC1CCF"/>
    <w:rsid w:val="00EC35A5"/>
    <w:rsid w:val="00EC3A51"/>
    <w:rsid w:val="00EC4B38"/>
    <w:rsid w:val="00EC4F41"/>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4755"/>
    <w:rsid w:val="00F7662E"/>
    <w:rsid w:val="00F77276"/>
    <w:rsid w:val="00F77562"/>
    <w:rsid w:val="00F82711"/>
    <w:rsid w:val="00F904D5"/>
    <w:rsid w:val="00F915D0"/>
    <w:rsid w:val="00FA170E"/>
    <w:rsid w:val="00FA387D"/>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037F7F7"/>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www.pjm.com/committees-and-groups/committees/form-facilitator-feedback.aspx" TargetMode="External" /><Relationship Id="rId8" Type="http://schemas.openxmlformats.org/officeDocument/2006/relationships/hyperlink" Target="https://learn.pjm.com/" TargetMode="Externa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E3DDE-91BF-4FCC-A3D4-19FE04E64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